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Default="009D2C40" w:rsidP="007816BA">
      <w:pPr>
        <w:jc w:val="center"/>
        <w:rPr>
          <w:bCs/>
          <w:color w:val="000000"/>
          <w:sz w:val="28"/>
          <w:szCs w:val="28"/>
          <w:u w:val="single"/>
        </w:rPr>
      </w:pPr>
      <w:r w:rsidRPr="00B2063D">
        <w:rPr>
          <w:sz w:val="20"/>
          <w:szCs w:val="20"/>
        </w:rPr>
        <w:t xml:space="preserve">   </w:t>
      </w:r>
      <w:r w:rsidR="007816BA">
        <w:rPr>
          <w:bCs/>
          <w:color w:val="000000"/>
          <w:sz w:val="28"/>
          <w:szCs w:val="28"/>
          <w:u w:val="single"/>
        </w:rPr>
        <w:t>Szülői</w:t>
      </w:r>
      <w:r w:rsidR="00E47E2D">
        <w:rPr>
          <w:bCs/>
          <w:color w:val="000000"/>
          <w:sz w:val="28"/>
          <w:szCs w:val="28"/>
          <w:u w:val="single"/>
        </w:rPr>
        <w:t xml:space="preserve"> egészségügyi</w:t>
      </w:r>
      <w:r w:rsidR="007816BA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A40FE" w:rsidRDefault="007A40FE" w:rsidP="007816BA">
      <w:pPr>
        <w:jc w:val="both"/>
      </w:pPr>
    </w:p>
    <w:p w:rsidR="007816BA" w:rsidRDefault="007816BA" w:rsidP="007816BA">
      <w:pPr>
        <w:jc w:val="both"/>
      </w:pPr>
    </w:p>
    <w:p w:rsidR="007816BA" w:rsidRDefault="007816BA" w:rsidP="007816BA"/>
    <w:p w:rsidR="007816BA" w:rsidRDefault="007816BA" w:rsidP="007816BA"/>
    <w:p w:rsidR="007816BA" w:rsidRDefault="009272FD" w:rsidP="007816BA">
      <w:r>
        <w:t>Budapest, 2018</w:t>
      </w:r>
      <w:bookmarkStart w:id="0" w:name="_GoBack"/>
      <w:bookmarkEnd w:id="0"/>
      <w:proofErr w:type="gramStart"/>
      <w:r w:rsidR="007816BA">
        <w:t>…………………….</w:t>
      </w:r>
      <w:proofErr w:type="gramEnd"/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oNotEmbedSmartTags/>
  <w:decimalSymbol w:val=","/>
  <w:listSeparator w:val=";"/>
  <w14:docId w14:val="25CC3461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C68E0-342F-4D67-B898-1650557D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37B39F93</Template>
  <TotalTime>345</TotalTime>
  <Pages>1</Pages>
  <Words>125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988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Tóth Kinga</cp:lastModifiedBy>
  <cp:revision>476</cp:revision>
  <cp:lastPrinted>2013-10-14T16:18:00Z</cp:lastPrinted>
  <dcterms:created xsi:type="dcterms:W3CDTF">2015-02-14T14:48:00Z</dcterms:created>
  <dcterms:modified xsi:type="dcterms:W3CDTF">2018-03-12T15:13:00Z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